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70493AF3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68A46A38" w14:textId="77777777" w:rsidR="0085764D" w:rsidRDefault="0085764D">
            <w:pPr>
              <w:rPr>
                <w:sz w:val="12"/>
                <w:szCs w:val="12"/>
              </w:rPr>
            </w:pPr>
          </w:p>
          <w:p w14:paraId="068BC92E" w14:textId="77777777" w:rsidR="0085764D" w:rsidRDefault="0085764D">
            <w:pPr>
              <w:rPr>
                <w:sz w:val="12"/>
                <w:szCs w:val="12"/>
              </w:rPr>
            </w:pPr>
          </w:p>
          <w:p w14:paraId="3BB18D3A" w14:textId="77777777" w:rsidR="0085764D" w:rsidRDefault="0085764D">
            <w:pPr>
              <w:rPr>
                <w:sz w:val="12"/>
                <w:szCs w:val="12"/>
              </w:rPr>
            </w:pPr>
          </w:p>
          <w:p w14:paraId="2583C7A8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B8F4CD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384125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CC0C14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9C40F5E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18E810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2F901B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5C3ECAE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85B73D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778453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C0432B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81A40F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23B1D3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DBDC5D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DA17D0F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7474E71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599078C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AC37AC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84A48FC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4DECED5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2B16857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AFCBCD5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6CE4E82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4AB29E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572BDE8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DEC6252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084B2FD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5DD36D8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31D90D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4F36A26A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44676FBE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79E9D004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7E01A6E7" w14:textId="332751D7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C00ED">
              <w:t>22.03</w:t>
            </w:r>
            <w:r w:rsidR="009E0871">
              <w:rPr>
                <w:noProof/>
              </w:rPr>
              <w:t>.202</w:t>
            </w:r>
            <w:r w:rsidR="00046641">
              <w:rPr>
                <w:noProof/>
              </w:rPr>
              <w:t>4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206CE96D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0D43B7AB" w14:textId="260BDCA9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2736A">
              <w:t>4</w:t>
            </w:r>
            <w:r>
              <w:fldChar w:fldCharType="end"/>
            </w:r>
          </w:p>
        </w:tc>
      </w:tr>
      <w:tr w:rsidR="0085764D" w14:paraId="7C4F93FF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19DE32CD" w14:textId="77777777" w:rsidR="0085764D" w:rsidRDefault="0085764D"/>
        </w:tc>
      </w:tr>
      <w:tr w:rsidR="0085764D" w14:paraId="762C9F7D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13EDA051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2AF6A65E" w14:textId="1E45FE52" w:rsidR="00E24D2A" w:rsidRDefault="00BE72F9" w:rsidP="000466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E24D2A">
              <w:rPr>
                <w:b/>
                <w:bCs/>
              </w:rPr>
              <w:t xml:space="preserve">Об утверждении </w:t>
            </w:r>
            <w:r w:rsidR="00D2736A">
              <w:rPr>
                <w:b/>
                <w:bCs/>
              </w:rPr>
              <w:t>плана противопаводковых мероприятий в 2024 году</w:t>
            </w:r>
          </w:p>
          <w:p w14:paraId="1D87344E" w14:textId="77777777" w:rsidR="00E24D2A" w:rsidRDefault="00E24D2A" w:rsidP="00046641">
            <w:pPr>
              <w:jc w:val="center"/>
              <w:rPr>
                <w:b/>
                <w:bCs/>
              </w:rPr>
            </w:pPr>
          </w:p>
          <w:p w14:paraId="61E07EB8" w14:textId="77777777" w:rsidR="00E24D2A" w:rsidRDefault="00E24D2A" w:rsidP="00046641">
            <w:pPr>
              <w:jc w:val="center"/>
              <w:rPr>
                <w:b/>
                <w:bCs/>
              </w:rPr>
            </w:pPr>
          </w:p>
          <w:p w14:paraId="1E2BEE83" w14:textId="66EE5FDD" w:rsidR="0085764D" w:rsidRDefault="00BE72F9" w:rsidP="000466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1669DC14" w14:textId="77777777" w:rsidR="0085764D" w:rsidRDefault="0085764D"/>
        </w:tc>
      </w:tr>
    </w:tbl>
    <w:p w14:paraId="28EF6F67" w14:textId="77777777" w:rsidR="0085764D" w:rsidRDefault="0085764D" w:rsidP="0085764D">
      <w:pPr>
        <w:sectPr w:rsidR="0085764D" w:rsidSect="009165C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01175803" w14:textId="1651D52E" w:rsidR="00814AEE" w:rsidRDefault="00814AEE" w:rsidP="00814AEE">
      <w:pPr>
        <w:spacing w:line="360" w:lineRule="auto"/>
        <w:rPr>
          <w:sz w:val="22"/>
          <w:szCs w:val="22"/>
        </w:rPr>
      </w:pPr>
      <w:r>
        <w:t xml:space="preserve">В целях предупреждения и ликвидации возможных чрезвычайных ситуаций, обеспечения безопасности и защиты </w:t>
      </w:r>
      <w:proofErr w:type="gramStart"/>
      <w:r>
        <w:t>населения  в</w:t>
      </w:r>
      <w:proofErr w:type="gramEnd"/>
      <w:r>
        <w:t xml:space="preserve"> период прохождения весенних паводковых вод в 2022 году </w:t>
      </w:r>
    </w:p>
    <w:p w14:paraId="779821EF" w14:textId="0FDC5664" w:rsidR="00814AEE" w:rsidRDefault="00814AEE" w:rsidP="00814AEE">
      <w:pPr>
        <w:spacing w:line="360" w:lineRule="auto"/>
        <w:rPr>
          <w:b/>
        </w:rPr>
      </w:pPr>
      <w:r>
        <w:t xml:space="preserve">        </w:t>
      </w:r>
      <w:r>
        <w:rPr>
          <w:b/>
        </w:rPr>
        <w:t xml:space="preserve">п </w:t>
      </w:r>
      <w:r w:rsidR="00405B85">
        <w:rPr>
          <w:b/>
        </w:rPr>
        <w:t>р и к а з ы в а ю</w:t>
      </w:r>
      <w:r>
        <w:rPr>
          <w:b/>
        </w:rPr>
        <w:t>:</w:t>
      </w:r>
    </w:p>
    <w:p w14:paraId="1065426B" w14:textId="37F24E2A" w:rsidR="00814AEE" w:rsidRDefault="00814AEE" w:rsidP="00814AEE">
      <w:pPr>
        <w:spacing w:line="360" w:lineRule="auto"/>
      </w:pPr>
      <w:r>
        <w:rPr>
          <w:b/>
        </w:rPr>
        <w:t xml:space="preserve">        </w:t>
      </w:r>
      <w:r>
        <w:t xml:space="preserve"> </w:t>
      </w:r>
      <w:r w:rsidR="00405B85">
        <w:t>1</w:t>
      </w:r>
      <w:r>
        <w:t xml:space="preserve">. Утвердить план противопаводковых мероприятий на территории </w:t>
      </w:r>
      <w:r w:rsidR="00405B85">
        <w:t>территориального отдела</w:t>
      </w:r>
      <w:r>
        <w:t xml:space="preserve"> в 202</w:t>
      </w:r>
      <w:r w:rsidR="00405B85">
        <w:t>4</w:t>
      </w:r>
      <w:r>
        <w:t xml:space="preserve"> году согласно приложению </w:t>
      </w:r>
      <w:r w:rsidR="00405B85">
        <w:t>1</w:t>
      </w:r>
      <w:r>
        <w:t>;</w:t>
      </w:r>
    </w:p>
    <w:p w14:paraId="195992BD" w14:textId="34C76DEB" w:rsidR="00814AEE" w:rsidRDefault="00814AEE" w:rsidP="00814AEE">
      <w:pPr>
        <w:spacing w:line="360" w:lineRule="auto"/>
      </w:pPr>
      <w:r>
        <w:t xml:space="preserve">         </w:t>
      </w:r>
      <w:r w:rsidR="00405B85">
        <w:t>2</w:t>
      </w:r>
      <w:r>
        <w:t>. Контроль за исполнением настоящего постановления оставляю за собой.</w:t>
      </w:r>
    </w:p>
    <w:p w14:paraId="1C5F0F77" w14:textId="77777777" w:rsidR="00814AEE" w:rsidRDefault="00814AEE" w:rsidP="00814AEE">
      <w:pPr>
        <w:spacing w:line="360" w:lineRule="auto"/>
      </w:pPr>
    </w:p>
    <w:p w14:paraId="100BCB97" w14:textId="77777777" w:rsidR="00F41663" w:rsidRDefault="00F41663" w:rsidP="00814AEE">
      <w:pPr>
        <w:rPr>
          <w:rFonts w:ascii="Arial" w:hAnsi="Arial" w:cs="Arial"/>
          <w:sz w:val="24"/>
          <w:szCs w:val="24"/>
        </w:rPr>
      </w:pPr>
    </w:p>
    <w:p w14:paraId="09355A33" w14:textId="77777777" w:rsidR="00F41663" w:rsidRDefault="00F41663" w:rsidP="00814AEE">
      <w:pPr>
        <w:rPr>
          <w:rFonts w:ascii="Arial" w:hAnsi="Arial" w:cs="Arial"/>
          <w:sz w:val="24"/>
          <w:szCs w:val="24"/>
        </w:rPr>
      </w:pPr>
    </w:p>
    <w:p w14:paraId="2BA6FDF4" w14:textId="4EA544FA" w:rsidR="00814AEE" w:rsidRPr="00F41663" w:rsidRDefault="00F41663" w:rsidP="00814AEE">
      <w:r w:rsidRPr="00F41663">
        <w:t xml:space="preserve">Начальник территориального отдела                                              </w:t>
      </w:r>
      <w:proofErr w:type="spellStart"/>
      <w:r w:rsidRPr="00F41663">
        <w:t>С.А.Жукова</w:t>
      </w:r>
      <w:proofErr w:type="spellEnd"/>
      <w:r w:rsidR="00814AEE" w:rsidRPr="00F41663">
        <w:t xml:space="preserve">       </w:t>
      </w:r>
    </w:p>
    <w:p w14:paraId="40693F66" w14:textId="77777777" w:rsidR="00814AEE" w:rsidRDefault="00814AEE" w:rsidP="00814AEE">
      <w:pPr>
        <w:rPr>
          <w:rFonts w:asciiTheme="minorHAnsi" w:hAnsiTheme="minorHAnsi" w:cstheme="minorBidi"/>
          <w:sz w:val="22"/>
          <w:szCs w:val="22"/>
        </w:rPr>
      </w:pPr>
    </w:p>
    <w:p w14:paraId="20B20A04" w14:textId="77777777" w:rsidR="00814AEE" w:rsidRDefault="00814AEE" w:rsidP="00814AEE"/>
    <w:p w14:paraId="69370CC0" w14:textId="77777777" w:rsidR="00814AEE" w:rsidRDefault="00814AEE" w:rsidP="00814AEE"/>
    <w:p w14:paraId="7FF0FEA8" w14:textId="77777777" w:rsidR="00814AEE" w:rsidRDefault="00814AEE" w:rsidP="00814AEE"/>
    <w:p w14:paraId="19985BBE" w14:textId="77777777" w:rsidR="00405B85" w:rsidRDefault="00405B85" w:rsidP="00814AEE">
      <w:pPr>
        <w:jc w:val="right"/>
        <w:outlineLvl w:val="0"/>
        <w:rPr>
          <w:b/>
        </w:rPr>
      </w:pPr>
    </w:p>
    <w:p w14:paraId="121A44C2" w14:textId="77777777" w:rsidR="00405B85" w:rsidRDefault="00405B85" w:rsidP="00814AEE">
      <w:pPr>
        <w:jc w:val="right"/>
        <w:outlineLvl w:val="0"/>
        <w:rPr>
          <w:b/>
        </w:rPr>
      </w:pPr>
    </w:p>
    <w:p w14:paraId="0205279D" w14:textId="77777777" w:rsidR="00405B85" w:rsidRDefault="00405B85" w:rsidP="00814AEE">
      <w:pPr>
        <w:jc w:val="right"/>
        <w:outlineLvl w:val="0"/>
        <w:rPr>
          <w:b/>
        </w:rPr>
      </w:pPr>
    </w:p>
    <w:p w14:paraId="2BACF92F" w14:textId="77777777" w:rsidR="00F41663" w:rsidRDefault="00F41663" w:rsidP="00814AEE">
      <w:pPr>
        <w:jc w:val="right"/>
        <w:outlineLvl w:val="0"/>
        <w:rPr>
          <w:b/>
        </w:rPr>
      </w:pPr>
    </w:p>
    <w:p w14:paraId="261ACEE7" w14:textId="77777777" w:rsidR="00F41663" w:rsidRDefault="00F41663" w:rsidP="00814AEE">
      <w:pPr>
        <w:jc w:val="right"/>
        <w:outlineLvl w:val="0"/>
        <w:rPr>
          <w:b/>
        </w:rPr>
      </w:pPr>
    </w:p>
    <w:p w14:paraId="6D620696" w14:textId="77777777" w:rsidR="00F41663" w:rsidRDefault="00F41663" w:rsidP="00814AEE">
      <w:pPr>
        <w:jc w:val="right"/>
        <w:outlineLvl w:val="0"/>
        <w:rPr>
          <w:b/>
        </w:rPr>
      </w:pPr>
    </w:p>
    <w:p w14:paraId="74945188" w14:textId="77777777" w:rsidR="00F41663" w:rsidRDefault="00F41663" w:rsidP="00814AEE">
      <w:pPr>
        <w:jc w:val="right"/>
        <w:outlineLvl w:val="0"/>
        <w:rPr>
          <w:b/>
        </w:rPr>
      </w:pPr>
    </w:p>
    <w:p w14:paraId="5E840F87" w14:textId="77777777" w:rsidR="00F41663" w:rsidRDefault="00F41663" w:rsidP="00814AEE">
      <w:pPr>
        <w:jc w:val="right"/>
        <w:outlineLvl w:val="0"/>
        <w:rPr>
          <w:b/>
        </w:rPr>
      </w:pPr>
    </w:p>
    <w:p w14:paraId="48071714" w14:textId="77777777" w:rsidR="00F41663" w:rsidRDefault="00F41663" w:rsidP="00814AEE">
      <w:pPr>
        <w:jc w:val="right"/>
        <w:outlineLvl w:val="0"/>
        <w:rPr>
          <w:b/>
        </w:rPr>
      </w:pPr>
    </w:p>
    <w:p w14:paraId="3E88EAFA" w14:textId="77777777" w:rsidR="00F41663" w:rsidRDefault="00F41663" w:rsidP="00814AEE">
      <w:pPr>
        <w:jc w:val="right"/>
        <w:outlineLvl w:val="0"/>
        <w:rPr>
          <w:b/>
        </w:rPr>
      </w:pPr>
    </w:p>
    <w:p w14:paraId="2F9D12CF" w14:textId="77777777" w:rsidR="00F41663" w:rsidRDefault="00F41663" w:rsidP="00814AEE">
      <w:pPr>
        <w:jc w:val="right"/>
        <w:outlineLvl w:val="0"/>
        <w:rPr>
          <w:b/>
        </w:rPr>
      </w:pPr>
    </w:p>
    <w:p w14:paraId="5B667C39" w14:textId="5504AE3C" w:rsidR="00814AEE" w:rsidRDefault="00814AEE" w:rsidP="00814AEE">
      <w:pPr>
        <w:jc w:val="right"/>
        <w:outlineLvl w:val="0"/>
        <w:rPr>
          <w:b/>
        </w:rPr>
      </w:pPr>
      <w:r>
        <w:rPr>
          <w:b/>
        </w:rPr>
        <w:t>ПРИЛОЖЕНИЕ 1</w:t>
      </w:r>
    </w:p>
    <w:p w14:paraId="1320D5BD" w14:textId="12480DC4" w:rsidR="00814AEE" w:rsidRDefault="00814AEE" w:rsidP="00405B85">
      <w:pPr>
        <w:jc w:val="right"/>
        <w:outlineLvl w:val="0"/>
      </w:pPr>
      <w:r>
        <w:t>к п</w:t>
      </w:r>
      <w:r w:rsidR="00405B85">
        <w:t>риказу территориального отдела «Саргинский»</w:t>
      </w:r>
    </w:p>
    <w:p w14:paraId="787FF5C8" w14:textId="68FF82A6" w:rsidR="00405B85" w:rsidRDefault="00405B85" w:rsidP="00405B85">
      <w:pPr>
        <w:jc w:val="right"/>
        <w:outlineLvl w:val="0"/>
      </w:pPr>
      <w:r>
        <w:t>администрации Краснооктябрьского муниципального округа</w:t>
      </w:r>
    </w:p>
    <w:p w14:paraId="7EC15E8B" w14:textId="3BD075C6" w:rsidR="00814AEE" w:rsidRDefault="00814AEE" w:rsidP="00F41663">
      <w:pPr>
        <w:tabs>
          <w:tab w:val="center" w:pos="4889"/>
          <w:tab w:val="right" w:pos="9779"/>
        </w:tabs>
        <w:outlineLvl w:val="0"/>
        <w:rPr>
          <w:sz w:val="24"/>
          <w:szCs w:val="24"/>
        </w:rPr>
      </w:pPr>
      <w:r>
        <w:tab/>
        <w:t xml:space="preserve">                                                                                              от </w:t>
      </w:r>
      <w:r w:rsidR="00405B85">
        <w:t>22</w:t>
      </w:r>
      <w:r>
        <w:t xml:space="preserve"> марта 202</w:t>
      </w:r>
      <w:r w:rsidR="00405B85">
        <w:t>4</w:t>
      </w:r>
      <w:r>
        <w:t xml:space="preserve"> года № </w:t>
      </w:r>
      <w:r w:rsidR="00405B85"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792EA70B" w14:textId="77777777" w:rsidR="00814AEE" w:rsidRDefault="00814AEE" w:rsidP="00814AEE"/>
    <w:p w14:paraId="0DCB5B9E" w14:textId="77777777" w:rsidR="00814AEE" w:rsidRDefault="00814AEE" w:rsidP="00814AEE"/>
    <w:p w14:paraId="6F374182" w14:textId="77777777" w:rsidR="00814AEE" w:rsidRDefault="00814AEE" w:rsidP="00814AEE"/>
    <w:p w14:paraId="35D8F85C" w14:textId="77777777" w:rsidR="00814AEE" w:rsidRDefault="00814AEE" w:rsidP="00814AEE"/>
    <w:p w14:paraId="5FBCBD0F" w14:textId="77777777" w:rsidR="00814AEE" w:rsidRDefault="00814AEE" w:rsidP="00814AEE">
      <w:pPr>
        <w:rPr>
          <w:b/>
        </w:rPr>
      </w:pPr>
      <w:r>
        <w:rPr>
          <w:b/>
        </w:rPr>
        <w:t xml:space="preserve">                                                     П Л А Н</w:t>
      </w:r>
    </w:p>
    <w:p w14:paraId="66ADC7E8" w14:textId="77777777" w:rsidR="00814AEE" w:rsidRDefault="00814AEE" w:rsidP="00814AEE">
      <w:pPr>
        <w:jc w:val="center"/>
        <w:rPr>
          <w:b/>
        </w:rPr>
      </w:pPr>
      <w:r>
        <w:rPr>
          <w:b/>
        </w:rPr>
        <w:t>противопаводковых мероприятий на территории</w:t>
      </w:r>
    </w:p>
    <w:p w14:paraId="33DAF8DB" w14:textId="511B6098" w:rsidR="00814AEE" w:rsidRDefault="00F41663" w:rsidP="00814AEE">
      <w:pPr>
        <w:jc w:val="center"/>
        <w:rPr>
          <w:b/>
        </w:rPr>
      </w:pPr>
      <w:r>
        <w:rPr>
          <w:b/>
        </w:rPr>
        <w:t xml:space="preserve">территориального отдела «Саргинский» администрации Краснооктябрьского муниципального </w:t>
      </w:r>
      <w:proofErr w:type="gramStart"/>
      <w:r>
        <w:rPr>
          <w:b/>
        </w:rPr>
        <w:t>округа</w:t>
      </w:r>
      <w:r w:rsidR="00814AEE">
        <w:rPr>
          <w:b/>
        </w:rPr>
        <w:t xml:space="preserve">  в</w:t>
      </w:r>
      <w:proofErr w:type="gramEnd"/>
      <w:r w:rsidR="00814AEE">
        <w:rPr>
          <w:b/>
        </w:rPr>
        <w:t xml:space="preserve"> период прохождения</w:t>
      </w:r>
    </w:p>
    <w:p w14:paraId="7289C0C6" w14:textId="469DDE9A" w:rsidR="00814AEE" w:rsidRDefault="00814AEE" w:rsidP="00814AEE">
      <w:pPr>
        <w:jc w:val="center"/>
        <w:rPr>
          <w:b/>
        </w:rPr>
      </w:pPr>
      <w:r>
        <w:rPr>
          <w:b/>
        </w:rPr>
        <w:t>паводковых вод в 202</w:t>
      </w:r>
      <w:r w:rsidR="00F41663">
        <w:rPr>
          <w:b/>
        </w:rPr>
        <w:t>4</w:t>
      </w:r>
      <w:r>
        <w:rPr>
          <w:b/>
        </w:rPr>
        <w:t xml:space="preserve"> году</w:t>
      </w:r>
    </w:p>
    <w:p w14:paraId="6DCF1139" w14:textId="77777777" w:rsidR="00F41663" w:rsidRDefault="00F41663" w:rsidP="00814AEE">
      <w:pPr>
        <w:jc w:val="center"/>
        <w:rPr>
          <w:b/>
        </w:rPr>
      </w:pPr>
    </w:p>
    <w:p w14:paraId="686CD0BD" w14:textId="77777777" w:rsidR="00F41663" w:rsidRDefault="00F41663" w:rsidP="00814AEE">
      <w:pPr>
        <w:jc w:val="center"/>
        <w:rPr>
          <w:b/>
        </w:rPr>
      </w:pPr>
    </w:p>
    <w:p w14:paraId="29B55641" w14:textId="77777777" w:rsidR="00814AEE" w:rsidRDefault="00814AEE" w:rsidP="00814AEE"/>
    <w:tbl>
      <w:tblPr>
        <w:tblStyle w:val="a6"/>
        <w:tblW w:w="0" w:type="auto"/>
        <w:tblInd w:w="0" w:type="dxa"/>
        <w:tblLook w:val="01E0" w:firstRow="1" w:lastRow="1" w:firstColumn="1" w:lastColumn="1" w:noHBand="0" w:noVBand="0"/>
      </w:tblPr>
      <w:tblGrid>
        <w:gridCol w:w="594"/>
        <w:gridCol w:w="4258"/>
        <w:gridCol w:w="2192"/>
        <w:gridCol w:w="2725"/>
      </w:tblGrid>
      <w:tr w:rsidR="00814AEE" w:rsidRPr="00F41663" w14:paraId="734C05C3" w14:textId="77777777" w:rsidTr="00814A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CBDD" w14:textId="77777777" w:rsidR="00814AEE" w:rsidRPr="00F41663" w:rsidRDefault="00814AEE">
            <w:r w:rsidRPr="00F41663">
              <w:t>№</w:t>
            </w:r>
          </w:p>
          <w:p w14:paraId="152BA55E" w14:textId="77777777" w:rsidR="00814AEE" w:rsidRPr="00F41663" w:rsidRDefault="00814AEE">
            <w:r w:rsidRPr="00F41663">
              <w:t>п\п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D6F2" w14:textId="77777777" w:rsidR="00814AEE" w:rsidRPr="00F41663" w:rsidRDefault="00814AEE">
            <w:r w:rsidRPr="00F41663">
              <w:t xml:space="preserve">       Наименование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ECE9" w14:textId="77777777" w:rsidR="00814AEE" w:rsidRPr="00F41663" w:rsidRDefault="00814AEE">
            <w:r w:rsidRPr="00F41663">
              <w:t>Сроки</w:t>
            </w:r>
          </w:p>
          <w:p w14:paraId="48D28F2B" w14:textId="77777777" w:rsidR="00814AEE" w:rsidRPr="00F41663" w:rsidRDefault="00814AE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4D5F" w14:textId="77777777" w:rsidR="00814AEE" w:rsidRPr="00F41663" w:rsidRDefault="00814AEE">
            <w:r w:rsidRPr="00F41663">
              <w:t xml:space="preserve">Ответственные </w:t>
            </w:r>
          </w:p>
          <w:p w14:paraId="22640CCE" w14:textId="77777777" w:rsidR="00814AEE" w:rsidRPr="00F41663" w:rsidRDefault="00814AEE">
            <w:r w:rsidRPr="00F41663">
              <w:t>исполнители</w:t>
            </w:r>
          </w:p>
        </w:tc>
      </w:tr>
      <w:tr w:rsidR="00814AEE" w:rsidRPr="00F41663" w14:paraId="444619CE" w14:textId="77777777" w:rsidTr="00814A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FC41" w14:textId="77777777" w:rsidR="00814AEE" w:rsidRPr="00F41663" w:rsidRDefault="00814AEE">
            <w:r w:rsidRPr="00F41663">
              <w:t xml:space="preserve"> 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318B" w14:textId="77777777" w:rsidR="00814AEE" w:rsidRPr="00F41663" w:rsidRDefault="00814AEE">
            <w:r w:rsidRPr="00F41663">
              <w:t>Оповещение населения в случае возможного подтопления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5280" w14:textId="77777777" w:rsidR="00814AEE" w:rsidRPr="00F41663" w:rsidRDefault="00814AEE">
            <w:r w:rsidRPr="00F41663"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15C6" w14:textId="79CF9BCE" w:rsidR="00814AEE" w:rsidRPr="00F41663" w:rsidRDefault="00F41663">
            <w:r>
              <w:t>Территориальный отдел «Саргинский»</w:t>
            </w:r>
          </w:p>
        </w:tc>
      </w:tr>
      <w:tr w:rsidR="00814AEE" w:rsidRPr="00F41663" w14:paraId="08942E85" w14:textId="77777777" w:rsidTr="00814A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DB9C" w14:textId="77777777" w:rsidR="00814AEE" w:rsidRPr="00F41663" w:rsidRDefault="00814AEE">
            <w:r w:rsidRPr="00F41663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DF76" w14:textId="77777777" w:rsidR="00814AEE" w:rsidRPr="00F41663" w:rsidRDefault="00814AEE">
            <w:r w:rsidRPr="00F41663">
              <w:t>Организация работы по регулярной очистке мостовых переходов, водосточных труб, перепускных труб плотин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B25E" w14:textId="77777777" w:rsidR="00814AEE" w:rsidRPr="00F41663" w:rsidRDefault="00814AEE">
            <w:r w:rsidRPr="00F41663">
              <w:t>В паводковый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ADC5" w14:textId="0F884D36" w:rsidR="00814AEE" w:rsidRPr="00F41663" w:rsidRDefault="00F41663">
            <w:r>
              <w:t>Начальник территориального отдела</w:t>
            </w:r>
          </w:p>
        </w:tc>
      </w:tr>
      <w:tr w:rsidR="00814AEE" w:rsidRPr="00F41663" w14:paraId="61B225FA" w14:textId="77777777" w:rsidTr="00814A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5086" w14:textId="77777777" w:rsidR="00814AEE" w:rsidRPr="00F41663" w:rsidRDefault="00814AEE">
            <w:r w:rsidRPr="00F41663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04F6" w14:textId="77777777" w:rsidR="00814AEE" w:rsidRPr="00F41663" w:rsidRDefault="00814AEE">
            <w:r w:rsidRPr="00F41663">
              <w:t>Доведение до населения информации о прогнозе подъема паводковых вод</w:t>
            </w:r>
          </w:p>
          <w:p w14:paraId="77823ADD" w14:textId="77777777" w:rsidR="00814AEE" w:rsidRPr="00F41663" w:rsidRDefault="00814AE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26E5" w14:textId="77777777" w:rsidR="00814AEE" w:rsidRPr="00F41663" w:rsidRDefault="00814AEE">
            <w:r w:rsidRPr="00F41663">
              <w:t>март-апрель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D5E3" w14:textId="134F31E6" w:rsidR="00814AEE" w:rsidRPr="00F41663" w:rsidRDefault="00814AEE">
            <w:r w:rsidRPr="00F41663">
              <w:t xml:space="preserve"> </w:t>
            </w:r>
            <w:r w:rsidR="003B657C">
              <w:t>Территориальный отдел «Саргинский»</w:t>
            </w:r>
          </w:p>
        </w:tc>
      </w:tr>
      <w:tr w:rsidR="00814AEE" w:rsidRPr="00F41663" w14:paraId="73DD81E9" w14:textId="77777777" w:rsidTr="00814A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D0B9" w14:textId="77777777" w:rsidR="00814AEE" w:rsidRPr="00F41663" w:rsidRDefault="00814AEE">
            <w:r w:rsidRPr="00F41663">
              <w:t xml:space="preserve">4.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0812" w14:textId="77777777" w:rsidR="00814AEE" w:rsidRPr="00F41663" w:rsidRDefault="00814AEE">
            <w:r w:rsidRPr="00F41663">
              <w:t>Проверка объектов жизнеобеспечения на предмет безаварийной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8396" w14:textId="77777777" w:rsidR="00814AEE" w:rsidRPr="00F41663" w:rsidRDefault="00814AEE">
            <w:r w:rsidRPr="00F41663">
              <w:t>март-апрель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04A8" w14:textId="3F048A14" w:rsidR="00814AEE" w:rsidRPr="00F41663" w:rsidRDefault="003B657C">
            <w:r>
              <w:t>Территориальный отдел «Саргинский»</w:t>
            </w:r>
          </w:p>
        </w:tc>
      </w:tr>
      <w:tr w:rsidR="00814AEE" w:rsidRPr="00F41663" w14:paraId="3FF865C6" w14:textId="77777777" w:rsidTr="00814A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918B" w14:textId="161BD9BB" w:rsidR="00814AEE" w:rsidRPr="00F41663" w:rsidRDefault="003B657C">
            <w:r>
              <w:t>5</w:t>
            </w:r>
            <w:r w:rsidR="00814AEE" w:rsidRPr="00F41663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7389" w14:textId="77777777" w:rsidR="00814AEE" w:rsidRPr="00F41663" w:rsidRDefault="00814AEE">
            <w:r w:rsidRPr="00F41663">
              <w:t>Обследование дорожного полотна, дорожных сооружений и мостов с целью определения их готовности к пропуску паводковых вод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3A24" w14:textId="77777777" w:rsidR="00814AEE" w:rsidRPr="00F41663" w:rsidRDefault="00814AEE">
            <w:r w:rsidRPr="00F41663">
              <w:t>В паводковый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5C14" w14:textId="054F2670" w:rsidR="00814AEE" w:rsidRPr="00F41663" w:rsidRDefault="003B657C">
            <w:r>
              <w:t>Начальник территориального отдела</w:t>
            </w:r>
          </w:p>
        </w:tc>
      </w:tr>
    </w:tbl>
    <w:p w14:paraId="37653618" w14:textId="77777777" w:rsidR="00814AEE" w:rsidRPr="00F41663" w:rsidRDefault="00814AEE" w:rsidP="00814AEE">
      <w:pPr>
        <w:rPr>
          <w:rFonts w:asciiTheme="minorHAnsi" w:hAnsiTheme="minorHAnsi" w:cstheme="minorBidi"/>
        </w:rPr>
      </w:pPr>
    </w:p>
    <w:p w14:paraId="40D91667" w14:textId="77777777" w:rsidR="00814AEE" w:rsidRPr="00F41663" w:rsidRDefault="00814AEE" w:rsidP="00814AEE"/>
    <w:p w14:paraId="633D4588" w14:textId="77777777" w:rsidR="00814AEE" w:rsidRDefault="00814AEE" w:rsidP="00814AEE">
      <w:pPr>
        <w:tabs>
          <w:tab w:val="left" w:pos="3505"/>
        </w:tabs>
      </w:pPr>
      <w:r>
        <w:tab/>
      </w:r>
    </w:p>
    <w:p w14:paraId="40A163A0" w14:textId="77777777" w:rsidR="00814AEE" w:rsidRDefault="00814AEE" w:rsidP="00814AEE">
      <w:pPr>
        <w:pStyle w:val="aa"/>
        <w:jc w:val="both"/>
      </w:pPr>
    </w:p>
    <w:p w14:paraId="049198F7" w14:textId="77777777" w:rsidR="0085764D" w:rsidRDefault="0085764D" w:rsidP="00D2736A">
      <w:pPr>
        <w:spacing w:line="360" w:lineRule="auto"/>
        <w:ind w:firstLine="709"/>
        <w:jc w:val="both"/>
      </w:pPr>
    </w:p>
    <w:sectPr w:rsidR="0085764D" w:rsidSect="009165C6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A5E6" w14:textId="77777777" w:rsidR="009165C6" w:rsidRDefault="009165C6">
      <w:r>
        <w:separator/>
      </w:r>
    </w:p>
  </w:endnote>
  <w:endnote w:type="continuationSeparator" w:id="0">
    <w:p w14:paraId="3D94D454" w14:textId="77777777" w:rsidR="009165C6" w:rsidRDefault="0091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1D202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C66D3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7BFA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6078C" w14:textId="77777777" w:rsidR="009165C6" w:rsidRDefault="009165C6">
      <w:r>
        <w:separator/>
      </w:r>
    </w:p>
  </w:footnote>
  <w:footnote w:type="continuationSeparator" w:id="0">
    <w:p w14:paraId="017D83E5" w14:textId="77777777" w:rsidR="009165C6" w:rsidRDefault="00916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226E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4273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7BE1F84F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85601" w14:textId="24C33461" w:rsidR="00047CD9" w:rsidRDefault="009E0871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4C13C4A" wp14:editId="1A2551E3">
              <wp:simplePos x="0" y="0"/>
              <wp:positionH relativeFrom="column">
                <wp:posOffset>1208405</wp:posOffset>
              </wp:positionH>
              <wp:positionV relativeFrom="paragraph">
                <wp:posOffset>2933065</wp:posOffset>
              </wp:positionV>
              <wp:extent cx="3657600" cy="114300"/>
              <wp:effectExtent l="0" t="0" r="0" b="0"/>
              <wp:wrapNone/>
              <wp:docPr id="117954010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57600" cy="114300"/>
                        <a:chOff x="3321" y="3424"/>
                        <a:chExt cx="6200" cy="83"/>
                      </a:xfrm>
                    </wpg:grpSpPr>
                    <wps:wsp>
                      <wps:cNvPr id="1950137726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43361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268" id="Group 1" o:spid="_x0000_s1026" style="position:absolute;margin-left:95.15pt;margin-top:230.95pt;width:4in;height:9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432AFE9" wp14:editId="044EE06C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3200400"/>
              <wp:effectExtent l="0" t="0" r="0" b="0"/>
              <wp:wrapNone/>
              <wp:docPr id="21417267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2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34CFE" w14:textId="328464BD" w:rsidR="00047CD9" w:rsidRPr="00E52B15" w:rsidRDefault="009E0871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A12328" wp14:editId="2B929C56">
                                <wp:extent cx="495300" cy="678180"/>
                                <wp:effectExtent l="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781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8FD93D2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Администрация </w:t>
                          </w:r>
                        </w:p>
                        <w:p w14:paraId="331CE08B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муниципального </w:t>
                          </w:r>
                          <w:r w:rsidR="00D9180D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округа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5DEF4B5" w14:textId="77777777" w:rsidR="00047CD9" w:rsidRDefault="00047CD9" w:rsidP="001F1A07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055EB726" w14:textId="77777777" w:rsidR="0046135A" w:rsidRDefault="007A3573" w:rsidP="00047CD9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Территориальный отдел «</w:t>
                          </w:r>
                          <w:r w:rsidR="005E1A8C">
                            <w:rPr>
                              <w:b/>
                              <w:sz w:val="32"/>
                              <w:szCs w:val="32"/>
                            </w:rPr>
                            <w:t>Саргинский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»</w:t>
                          </w:r>
                        </w:p>
                        <w:p w14:paraId="1DA4D5CB" w14:textId="77777777" w:rsidR="00047CD9" w:rsidRDefault="007A3573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047CD9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Приказ</w:t>
                          </w:r>
                        </w:p>
                        <w:p w14:paraId="57AA8DEF" w14:textId="77777777" w:rsidR="00047CD9" w:rsidRDefault="00047CD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4513E4B6" w14:textId="77777777" w:rsidR="00BE72F9" w:rsidRPr="00047CD9" w:rsidRDefault="00BE72F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273A009F" w14:textId="77777777" w:rsidR="00047CD9" w:rsidRDefault="00047CD9" w:rsidP="00B62AEF">
                          <w:pPr>
                            <w:ind w:right="-70"/>
                            <w:jc w:val="center"/>
                          </w:pPr>
                          <w:r>
                            <w:t>_____________</w:t>
                          </w:r>
                          <w:r w:rsidR="00B62AEF">
                            <w:t>_</w:t>
                          </w:r>
                          <w:r>
                            <w:t>_</w:t>
                          </w:r>
                          <w:r w:rsidR="00B62AEF">
                            <w:softHyphen/>
                          </w:r>
                          <w:r w:rsidR="00B62AEF">
                            <w:softHyphen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</w:t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773699D1" w14:textId="77777777" w:rsidR="00047CD9" w:rsidRDefault="00047CD9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04B7E0C3" w14:textId="77777777" w:rsidR="00047CD9" w:rsidRPr="001772E6" w:rsidRDefault="00047CD9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1D3659CE" w14:textId="77777777" w:rsidR="00047CD9" w:rsidRDefault="00047CD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2AF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5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" filled="f" stroked="f" strokecolor="white" strokeweight="0">
              <v:textbox inset="0,0,0,0">
                <w:txbxContent>
                  <w:p w14:paraId="47934CFE" w14:textId="328464BD" w:rsidR="00047CD9" w:rsidRPr="00E52B15" w:rsidRDefault="009E0871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A12328" wp14:editId="2B929C56">
                          <wp:extent cx="495300" cy="67818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78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8FD93D2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Администрация </w:t>
                    </w:r>
                  </w:p>
                  <w:p w14:paraId="331CE08B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муниципального </w:t>
                    </w:r>
                    <w:r w:rsidR="00D9180D">
                      <w:rPr>
                        <w:b/>
                        <w:bCs/>
                        <w:sz w:val="36"/>
                        <w:szCs w:val="36"/>
                      </w:rPr>
                      <w:t>округа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75DEF4B5" w14:textId="77777777" w:rsidR="00047CD9" w:rsidRDefault="00047CD9" w:rsidP="001F1A07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055EB726" w14:textId="77777777" w:rsidR="0046135A" w:rsidRDefault="007A3573" w:rsidP="00047CD9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Территориальный отдел «</w:t>
                    </w:r>
                    <w:r w:rsidR="005E1A8C">
                      <w:rPr>
                        <w:b/>
                        <w:sz w:val="32"/>
                        <w:szCs w:val="32"/>
                      </w:rPr>
                      <w:t>Саргинский</w:t>
                    </w:r>
                    <w:r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  <w:p w14:paraId="1DA4D5CB" w14:textId="77777777" w:rsidR="00047CD9" w:rsidRDefault="007A3573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r w:rsidR="00047CD9">
                      <w:rPr>
                        <w:caps/>
                        <w:spacing w:val="120"/>
                        <w:sz w:val="44"/>
                        <w:szCs w:val="44"/>
                      </w:rPr>
                      <w:t>Приказ</w:t>
                    </w:r>
                  </w:p>
                  <w:p w14:paraId="57AA8DEF" w14:textId="77777777" w:rsidR="00047CD9" w:rsidRDefault="00047CD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4513E4B6" w14:textId="77777777" w:rsidR="00BE72F9" w:rsidRPr="00047CD9" w:rsidRDefault="00BE72F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273A009F" w14:textId="77777777" w:rsidR="00047CD9" w:rsidRDefault="00047CD9" w:rsidP="00B62AEF">
                    <w:pPr>
                      <w:ind w:right="-70"/>
                      <w:jc w:val="center"/>
                    </w:pPr>
                    <w:r>
                      <w:t>_____________</w:t>
                    </w:r>
                    <w:r w:rsidR="00B62AEF">
                      <w:t>_</w:t>
                    </w:r>
                    <w:r>
                      <w:t>_</w:t>
                    </w:r>
                    <w:r w:rsidR="00B62AEF">
                      <w:softHyphen/>
                    </w:r>
                    <w:r w:rsidR="00B62AEF">
                      <w:softHyphen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</w:t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773699D1" w14:textId="77777777" w:rsidR="00047CD9" w:rsidRDefault="00047CD9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04B7E0C3" w14:textId="77777777" w:rsidR="00047CD9" w:rsidRPr="001772E6" w:rsidRDefault="00047CD9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1D3659CE" w14:textId="77777777" w:rsidR="00047CD9" w:rsidRDefault="00047CD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Zczlm5U7bpGwPp92fPw4EuGmuG9z8WChPb0ruUV/H1owbP+dXlqYBPTlD7AKIn2heoWKfB8zja2KTAvKFlVjQ==" w:salt="qtX5/k5EiACR8fskY9sRxQ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71"/>
    <w:rsid w:val="00002715"/>
    <w:rsid w:val="00023D72"/>
    <w:rsid w:val="000264FE"/>
    <w:rsid w:val="00040D26"/>
    <w:rsid w:val="000456BC"/>
    <w:rsid w:val="00046641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960D2"/>
    <w:rsid w:val="001C1ED0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BA2"/>
    <w:rsid w:val="00335E52"/>
    <w:rsid w:val="00337EF9"/>
    <w:rsid w:val="003503C1"/>
    <w:rsid w:val="003632AA"/>
    <w:rsid w:val="00372157"/>
    <w:rsid w:val="00373BB1"/>
    <w:rsid w:val="00375072"/>
    <w:rsid w:val="00396D3C"/>
    <w:rsid w:val="003A5C64"/>
    <w:rsid w:val="003B657C"/>
    <w:rsid w:val="003B7FBA"/>
    <w:rsid w:val="003D0407"/>
    <w:rsid w:val="003E13BD"/>
    <w:rsid w:val="003E2AC5"/>
    <w:rsid w:val="003E6B0B"/>
    <w:rsid w:val="003F6BAF"/>
    <w:rsid w:val="00404DFA"/>
    <w:rsid w:val="00405B85"/>
    <w:rsid w:val="004106A7"/>
    <w:rsid w:val="0043564A"/>
    <w:rsid w:val="00444BF9"/>
    <w:rsid w:val="0046135A"/>
    <w:rsid w:val="0046369C"/>
    <w:rsid w:val="00470237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7483B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5E1A8C"/>
    <w:rsid w:val="006010A3"/>
    <w:rsid w:val="00604555"/>
    <w:rsid w:val="006134B1"/>
    <w:rsid w:val="00625C82"/>
    <w:rsid w:val="0063056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C16DB"/>
    <w:rsid w:val="006E4067"/>
    <w:rsid w:val="007021D2"/>
    <w:rsid w:val="00706EB2"/>
    <w:rsid w:val="007166CA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115"/>
    <w:rsid w:val="008142D8"/>
    <w:rsid w:val="00814AEE"/>
    <w:rsid w:val="00833008"/>
    <w:rsid w:val="00837C7D"/>
    <w:rsid w:val="0085764D"/>
    <w:rsid w:val="00867D97"/>
    <w:rsid w:val="00871A08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165C6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1595"/>
    <w:rsid w:val="009C464B"/>
    <w:rsid w:val="009D0B51"/>
    <w:rsid w:val="009D2A61"/>
    <w:rsid w:val="009E0871"/>
    <w:rsid w:val="009E5522"/>
    <w:rsid w:val="009E5C03"/>
    <w:rsid w:val="009F6AD0"/>
    <w:rsid w:val="00A040A8"/>
    <w:rsid w:val="00A12790"/>
    <w:rsid w:val="00A3058F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6653B"/>
    <w:rsid w:val="00B75DFC"/>
    <w:rsid w:val="00B84B01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36A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C5A"/>
    <w:rsid w:val="00E24AE5"/>
    <w:rsid w:val="00E24D2A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C00ED"/>
    <w:rsid w:val="00EC4A30"/>
    <w:rsid w:val="00EE3764"/>
    <w:rsid w:val="00F12E73"/>
    <w:rsid w:val="00F31112"/>
    <w:rsid w:val="00F31813"/>
    <w:rsid w:val="00F4166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14A23F"/>
  <w15:chartTrackingRefBased/>
  <w15:docId w15:val="{C4E326EE-B106-483C-8DE8-A2001FBF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E24D2A"/>
    <w:pPr>
      <w:suppressAutoHyphens/>
      <w:spacing w:line="100" w:lineRule="atLeast"/>
    </w:pPr>
    <w:rPr>
      <w:kern w:val="2"/>
      <w:sz w:val="24"/>
      <w:szCs w:val="24"/>
      <w:lang w:eastAsia="ar-SA"/>
    </w:rPr>
  </w:style>
  <w:style w:type="character" w:customStyle="1" w:styleId="fontstyle01">
    <w:name w:val="fontstyle01"/>
    <w:basedOn w:val="a0"/>
    <w:rsid w:val="00E24D2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24D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endnote text"/>
    <w:basedOn w:val="a"/>
    <w:link w:val="ab"/>
    <w:uiPriority w:val="99"/>
    <w:unhideWhenUsed/>
    <w:rsid w:val="00814AEE"/>
    <w:pPr>
      <w:autoSpaceDE w:val="0"/>
      <w:autoSpaceDN w:val="0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814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2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_Sarga\Desktop\&#1057;&#1072;&#1088;%20&#1041;&#1083;&#1072;&#1085;&#1082;%20&#1087;&#1088;&#1080;&#1082;&#1072;&#1079;&#1072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Сар Бланк приказа округ</Template>
  <TotalTime>118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ТО Саргинский</dc:creator>
  <cp:keywords>Бланки, шаблоны</cp:keywords>
  <dc:description/>
  <cp:lastModifiedBy>ТО Саргинский</cp:lastModifiedBy>
  <cp:revision>12</cp:revision>
  <cp:lastPrinted>2024-04-03T11:20:00Z</cp:lastPrinted>
  <dcterms:created xsi:type="dcterms:W3CDTF">2024-01-17T10:40:00Z</dcterms:created>
  <dcterms:modified xsi:type="dcterms:W3CDTF">2024-04-03T11:23:00Z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